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97002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1890" cy="672401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672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065" cy="65335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53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0840" cy="610489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610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5140" cy="61239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1815" cy="6142990"/>
            <wp:effectExtent l="0" t="0" r="63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614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1815" cy="633349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633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190" cy="6266815"/>
            <wp:effectExtent l="0" t="0" r="1016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626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5140" cy="6257290"/>
            <wp:effectExtent l="0" t="0" r="1016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9915" cy="614299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614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7040" cy="612394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7540" cy="590486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590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8490" cy="5838190"/>
            <wp:effectExtent l="0" t="0" r="1016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583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5115" cy="6162040"/>
            <wp:effectExtent l="0" t="0" r="63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616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215" cy="634301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215" cy="6066790"/>
            <wp:effectExtent l="0" t="0" r="63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065" cy="613346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613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6565" cy="6085840"/>
            <wp:effectExtent l="0" t="0" r="63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608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9940" cy="6371590"/>
            <wp:effectExtent l="0" t="0" r="1016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37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7565" cy="6333490"/>
            <wp:effectExtent l="0" t="0" r="63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633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71315" cy="5742940"/>
            <wp:effectExtent l="0" t="0" r="635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74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3765" cy="6457315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45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9940" cy="6343015"/>
            <wp:effectExtent l="0" t="0" r="1016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0415" cy="6419215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641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090" cy="6419215"/>
            <wp:effectExtent l="0" t="0" r="1016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641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315" cy="6076315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607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5640" cy="6409690"/>
            <wp:effectExtent l="0" t="0" r="1016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640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8940" cy="6209665"/>
            <wp:effectExtent l="0" t="0" r="1016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9465" cy="6171565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17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9915" cy="6095365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609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7540" cy="6228715"/>
            <wp:effectExtent l="0" t="0" r="1016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622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0415" cy="6209665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215" cy="6400165"/>
            <wp:effectExtent l="0" t="0" r="6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640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8990" cy="6390640"/>
            <wp:effectExtent l="0" t="0" r="1016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39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8515" cy="6343015"/>
            <wp:effectExtent l="0" t="0" r="63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3740" cy="6514465"/>
            <wp:effectExtent l="0" t="0" r="1016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651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9465" cy="6381115"/>
            <wp:effectExtent l="0" t="0" r="63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3740" cy="6323965"/>
            <wp:effectExtent l="0" t="0" r="1016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632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165" cy="6390640"/>
            <wp:effectExtent l="0" t="0" r="635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39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9490" cy="6238240"/>
            <wp:effectExtent l="0" t="0" r="10160" b="101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623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0390" cy="6409690"/>
            <wp:effectExtent l="0" t="0" r="10160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640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6590" cy="5628640"/>
            <wp:effectExtent l="0" t="0" r="10160" b="1016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562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140" cy="6381115"/>
            <wp:effectExtent l="0" t="0" r="1016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4715" cy="6219190"/>
            <wp:effectExtent l="0" t="0" r="635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621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9965" cy="6285865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628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115" cy="6219190"/>
            <wp:effectExtent l="0" t="0" r="635" b="101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21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2815" cy="6219190"/>
            <wp:effectExtent l="0" t="0" r="635" b="1016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21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0865" cy="5800090"/>
            <wp:effectExtent l="0" t="0" r="635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580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7590" cy="6285865"/>
            <wp:effectExtent l="0" t="0" r="1016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628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9965" cy="6019165"/>
            <wp:effectExtent l="0" t="0" r="635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9465" cy="6314440"/>
            <wp:effectExtent l="0" t="0" r="63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31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190" cy="6523990"/>
            <wp:effectExtent l="0" t="0" r="10160" b="101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652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9940" cy="6323965"/>
            <wp:effectExtent l="0" t="0" r="1016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32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4715" cy="6438265"/>
            <wp:effectExtent l="0" t="0" r="635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643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115" cy="5895340"/>
            <wp:effectExtent l="0" t="0" r="635" b="101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589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7565" cy="6304915"/>
            <wp:effectExtent l="0" t="0" r="635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630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9940" cy="6152515"/>
            <wp:effectExtent l="0" t="0" r="1016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15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265" cy="6476365"/>
            <wp:effectExtent l="0" t="0" r="635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647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9490" cy="6447790"/>
            <wp:effectExtent l="0" t="0" r="10160" b="1016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644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4C7625"/>
    <w:rsid w:val="03D96AF6"/>
    <w:rsid w:val="6D535020"/>
    <w:rsid w:val="714C7625"/>
    <w:rsid w:val="7362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2018-07-02T08:18:00Z</dcterms:created>
  <dc:creator>Administrator</dc:creator>
  <cp:lastModifiedBy>甛╚＞</cp:lastModifiedBy>
  <dcterms:modified xsi:type="dcterms:W3CDTF">2018-07-02T08:43:15Z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